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14A645" w14:textId="3ECE1C08" w:rsidR="00F06EA4" w:rsidRDefault="00AB2B98" w:rsidP="00CC7C59">
      <w:r>
        <w:t>Projekt</w:t>
      </w:r>
      <w:r w:rsidR="00F06EA4">
        <w:t>:</w:t>
      </w:r>
      <w:r>
        <w:t xml:space="preserve"> Floragatan-Linnévägen</w:t>
      </w:r>
      <w:r w:rsidR="001D2982">
        <w:t>, Katrineholm</w:t>
      </w:r>
    </w:p>
    <w:p w14:paraId="653B89B1" w14:textId="77777777" w:rsidR="00F06EA4" w:rsidRDefault="00836DDE" w:rsidP="00CC7C59">
      <w:pPr>
        <w:tabs>
          <w:tab w:val="clear" w:pos="5387"/>
          <w:tab w:val="clear" w:pos="7938"/>
          <w:tab w:val="left" w:pos="2580"/>
        </w:tabs>
      </w:pPr>
      <w:r>
        <w:tab/>
      </w:r>
    </w:p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1FA11355" w14:textId="77777777" w:rsidTr="00920BF2">
        <w:trPr>
          <w:trHeight w:hRule="exact" w:val="1701"/>
        </w:trPr>
        <w:tc>
          <w:tcPr>
            <w:tcW w:w="5529" w:type="dxa"/>
          </w:tcPr>
          <w:p w14:paraId="381E4955" w14:textId="670154FA" w:rsidR="000B20D8" w:rsidRDefault="00B94F36" w:rsidP="00CC7C59">
            <w:r w:rsidRPr="00CA41D1">
              <w:t xml:space="preserve">Katrineholm </w:t>
            </w:r>
            <w:r w:rsidR="00E45735" w:rsidRPr="00CA41D1">
              <w:fldChar w:fldCharType="begin"/>
            </w:r>
            <w:r w:rsidR="00E45735" w:rsidRPr="00CA41D1">
              <w:instrText xml:space="preserve"> CREATEDATE \@ "d MMMM yyyy" </w:instrText>
            </w:r>
            <w:r w:rsidR="00E45735" w:rsidRPr="00CA41D1">
              <w:fldChar w:fldCharType="separate"/>
            </w:r>
            <w:r w:rsidR="00C71545">
              <w:rPr>
                <w:noProof/>
              </w:rPr>
              <w:t>5</w:t>
            </w:r>
            <w:r w:rsidR="00AB2B98" w:rsidRPr="00CA41D1">
              <w:rPr>
                <w:noProof/>
              </w:rPr>
              <w:t xml:space="preserve"> </w:t>
            </w:r>
            <w:r w:rsidR="00B55311" w:rsidRPr="00CA41D1">
              <w:rPr>
                <w:noProof/>
              </w:rPr>
              <w:t>september</w:t>
            </w:r>
            <w:r w:rsidR="00AB2B98" w:rsidRPr="00CA41D1">
              <w:rPr>
                <w:noProof/>
              </w:rPr>
              <w:t xml:space="preserve"> 2024</w:t>
            </w:r>
            <w:r w:rsidR="00E45735" w:rsidRPr="00CA41D1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7CF00948" w14:textId="7BA405D4" w:rsidR="000B20D8" w:rsidRDefault="00BF0B44" w:rsidP="00CC7C59">
            <w:pPr>
              <w:pStyle w:val="Adress"/>
            </w:pPr>
            <w:r>
              <w:fldChar w:fldCharType="begin"/>
            </w:r>
            <w:r w:rsidR="000B20D8">
              <w:instrText xml:space="preserve">  </w:instrText>
            </w:r>
            <w:r>
              <w:fldChar w:fldCharType="end"/>
            </w:r>
          </w:p>
        </w:tc>
      </w:tr>
    </w:tbl>
    <w:p w14:paraId="016F673E" w14:textId="3D9DB82B" w:rsidR="0059366A" w:rsidRPr="00F9683E" w:rsidRDefault="00AB2B98" w:rsidP="00CC7C59">
      <w:pPr>
        <w:pStyle w:val="Rubrik1"/>
      </w:pPr>
      <w:r>
        <w:t>Ledningsarbete</w:t>
      </w:r>
      <w:r w:rsidR="00626F47">
        <w:t>n</w:t>
      </w:r>
      <w:r>
        <w:t xml:space="preserve"> på Floragatan</w:t>
      </w:r>
      <w:r w:rsidR="001D2982">
        <w:t xml:space="preserve"> och </w:t>
      </w:r>
      <w:r>
        <w:t>Linnévägen</w:t>
      </w:r>
      <w:r w:rsidR="001D2982">
        <w:t xml:space="preserve"> i Katrineholm</w:t>
      </w:r>
    </w:p>
    <w:p w14:paraId="4472EC39" w14:textId="77777777" w:rsidR="00AB2B98" w:rsidRDefault="00AB2B98" w:rsidP="00CC7C59"/>
    <w:p w14:paraId="1BD64210" w14:textId="06918DC6" w:rsidR="00DD6D36" w:rsidRDefault="00AB2B98" w:rsidP="00CC7C59">
      <w:r w:rsidRPr="00BF06C9">
        <w:t xml:space="preserve">Sörmland Vatten och Avfall AB </w:t>
      </w:r>
      <w:r w:rsidR="001D2982">
        <w:t>förnyar</w:t>
      </w:r>
      <w:r>
        <w:t xml:space="preserve"> vattenledningar </w:t>
      </w:r>
      <w:r w:rsidR="00DF35B3">
        <w:t xml:space="preserve">på </w:t>
      </w:r>
      <w:r w:rsidR="00210111">
        <w:t>Ö</w:t>
      </w:r>
      <w:r w:rsidR="00DF35B3">
        <w:t xml:space="preserve">ster i Katrineholm. </w:t>
      </w:r>
      <w:r w:rsidR="005B4680">
        <w:br/>
      </w:r>
    </w:p>
    <w:p w14:paraId="717F1CE1" w14:textId="12E37F0C" w:rsidR="00F3638B" w:rsidRDefault="00FA149E" w:rsidP="00CC7C59">
      <w:r>
        <w:t>Arbete kommer att utföras på följande gator</w:t>
      </w:r>
      <w:r w:rsidR="007C5036">
        <w:t>:</w:t>
      </w:r>
    </w:p>
    <w:p w14:paraId="591E4731" w14:textId="4C063AB1" w:rsidR="00F3638B" w:rsidRDefault="00AB2B98" w:rsidP="00CC7C59">
      <w:pPr>
        <w:pStyle w:val="Liststycke"/>
        <w:numPr>
          <w:ilvl w:val="0"/>
          <w:numId w:val="1"/>
        </w:numPr>
      </w:pPr>
      <w:r>
        <w:t>Floragatan mellan Linnévägen</w:t>
      </w:r>
      <w:r w:rsidR="001D2982">
        <w:t xml:space="preserve"> </w:t>
      </w:r>
      <w:r>
        <w:t xml:space="preserve">och </w:t>
      </w:r>
      <w:r w:rsidR="00040217">
        <w:t>Trädgårdsgatan</w:t>
      </w:r>
      <w:r w:rsidR="009814E8">
        <w:t>.</w:t>
      </w:r>
    </w:p>
    <w:p w14:paraId="3AB1A47D" w14:textId="57681DD5" w:rsidR="00081F78" w:rsidRDefault="00040217" w:rsidP="00081F78">
      <w:pPr>
        <w:pStyle w:val="Liststycke"/>
        <w:numPr>
          <w:ilvl w:val="0"/>
          <w:numId w:val="1"/>
        </w:numPr>
      </w:pPr>
      <w:r>
        <w:t>Linnévägen mellan Höjdgatan och Floragatan</w:t>
      </w:r>
      <w:r w:rsidR="009814E8">
        <w:t>.</w:t>
      </w:r>
    </w:p>
    <w:p w14:paraId="47EE5965" w14:textId="58E1315F" w:rsidR="00734748" w:rsidRDefault="00734748" w:rsidP="009814E8">
      <w:pPr>
        <w:pStyle w:val="Liststycke"/>
      </w:pPr>
    </w:p>
    <w:p w14:paraId="6FF30324" w14:textId="363C79DF" w:rsidR="0059366A" w:rsidRDefault="009814E8" w:rsidP="00CC7C59">
      <w:r>
        <w:t xml:space="preserve">På några sträckor kommer vi även byta ut kortare </w:t>
      </w:r>
      <w:r w:rsidR="00A75C97">
        <w:t>delar</w:t>
      </w:r>
      <w:r>
        <w:t xml:space="preserve"> med spillvattenledningar</w:t>
      </w:r>
      <w:r w:rsidR="00A75C97">
        <w:t>.</w:t>
      </w:r>
    </w:p>
    <w:p w14:paraId="0A250291" w14:textId="77777777" w:rsidR="00A75C97" w:rsidRDefault="00A75C97" w:rsidP="00CC7C59"/>
    <w:p w14:paraId="4491AB3B" w14:textId="5B167660" w:rsidR="00C35C41" w:rsidRDefault="00040217" w:rsidP="00CC7C59">
      <w:r>
        <w:t>Vi utför arbete</w:t>
      </w:r>
      <w:r w:rsidR="007E165C">
        <w:t>t</w:t>
      </w:r>
      <w:r>
        <w:t xml:space="preserve"> </w:t>
      </w:r>
      <w:r w:rsidR="00A75C97">
        <w:t xml:space="preserve">delvis </w:t>
      </w:r>
      <w:r>
        <w:t>genom</w:t>
      </w:r>
      <w:r w:rsidR="006908D1">
        <w:t xml:space="preserve"> </w:t>
      </w:r>
      <w:r>
        <w:t xml:space="preserve">spräckning av befintlig ledning </w:t>
      </w:r>
      <w:r w:rsidR="006908D1">
        <w:t xml:space="preserve">vilket gör att vi inte behöver </w:t>
      </w:r>
      <w:r>
        <w:t>schakt</w:t>
      </w:r>
      <w:r w:rsidR="0092471C">
        <w:t>a</w:t>
      </w:r>
      <w:r w:rsidR="009814E8">
        <w:t xml:space="preserve"> alla sträckor</w:t>
      </w:r>
      <w:r w:rsidR="00122DA4">
        <w:t>.</w:t>
      </w:r>
    </w:p>
    <w:p w14:paraId="382BD368" w14:textId="27E3DB66" w:rsidR="00026E12" w:rsidRDefault="00026E12" w:rsidP="00CC7C59"/>
    <w:p w14:paraId="6B64AD65" w14:textId="6173F00B" w:rsidR="00040217" w:rsidRDefault="00040217" w:rsidP="00CC7C59">
      <w:pPr>
        <w:ind w:right="282"/>
      </w:pPr>
      <w:r>
        <w:t xml:space="preserve">Vår </w:t>
      </w:r>
      <w:r w:rsidR="0096646F">
        <w:t>entreprenör Salbohed planerar att starta arbete</w:t>
      </w:r>
      <w:r w:rsidR="004B074D">
        <w:t>t</w:t>
      </w:r>
      <w:r w:rsidR="0096646F">
        <w:t xml:space="preserve"> </w:t>
      </w:r>
      <w:r w:rsidR="00CA41D1">
        <w:t xml:space="preserve">i mitten av september </w:t>
      </w:r>
      <w:r w:rsidR="001874C3">
        <w:t xml:space="preserve">och slutföra </w:t>
      </w:r>
      <w:r w:rsidR="008D3D1F">
        <w:t xml:space="preserve">arbetet </w:t>
      </w:r>
      <w:r w:rsidR="001874C3">
        <w:t xml:space="preserve">under </w:t>
      </w:r>
      <w:r w:rsidR="001874C3" w:rsidRPr="00CA41D1">
        <w:t>våren 2025.</w:t>
      </w:r>
    </w:p>
    <w:p w14:paraId="5AFC0B97" w14:textId="77777777" w:rsidR="0096646F" w:rsidRDefault="0096646F" w:rsidP="00CC7C59"/>
    <w:p w14:paraId="68165DF6" w14:textId="62EA6D54" w:rsidR="005B4680" w:rsidRPr="005B4680" w:rsidRDefault="005B4680" w:rsidP="00CC7C59">
      <w:pPr>
        <w:rPr>
          <w:b/>
          <w:bCs/>
        </w:rPr>
      </w:pPr>
      <w:r w:rsidRPr="005B4680">
        <w:rPr>
          <w:b/>
          <w:bCs/>
        </w:rPr>
        <w:t>Driftstörning</w:t>
      </w:r>
      <w:r w:rsidR="00E843D3">
        <w:rPr>
          <w:b/>
          <w:bCs/>
        </w:rPr>
        <w:t>, information</w:t>
      </w:r>
      <w:r w:rsidRPr="005B4680">
        <w:rPr>
          <w:b/>
          <w:bCs/>
        </w:rPr>
        <w:t xml:space="preserve"> och framkomlighet</w:t>
      </w:r>
    </w:p>
    <w:p w14:paraId="6630C2EA" w14:textId="1C3D0B5B" w:rsidR="0096646F" w:rsidRPr="00B33FE2" w:rsidRDefault="001874C3" w:rsidP="00CC7C59">
      <w:r>
        <w:t>D</w:t>
      </w:r>
      <w:r w:rsidR="0096646F" w:rsidRPr="00B33FE2">
        <w:t>riftstörningar av vattenleveransen kommer att ske under arbet</w:t>
      </w:r>
      <w:r w:rsidR="0096646F">
        <w:t>et</w:t>
      </w:r>
      <w:r w:rsidR="0096646F" w:rsidRPr="00B33FE2">
        <w:t xml:space="preserve"> </w:t>
      </w:r>
      <w:r>
        <w:t xml:space="preserve">vid omkopplingsarbeten </w:t>
      </w:r>
      <w:r w:rsidR="0096646F" w:rsidRPr="00B33FE2">
        <w:t xml:space="preserve">vilket </w:t>
      </w:r>
      <w:r w:rsidR="00C45B6F">
        <w:t>vi ber dig ha</w:t>
      </w:r>
      <w:r w:rsidR="0096646F" w:rsidRPr="00B33FE2">
        <w:t xml:space="preserve"> överseende med. </w:t>
      </w:r>
    </w:p>
    <w:p w14:paraId="7F540EB2" w14:textId="77777777" w:rsidR="00265019" w:rsidRDefault="00265019" w:rsidP="00CC7C59"/>
    <w:p w14:paraId="78CABE0D" w14:textId="27B2E29B" w:rsidR="0096646F" w:rsidRDefault="0096646F" w:rsidP="00CC7C59">
      <w:r w:rsidRPr="00B33FE2">
        <w:t>Information om vattenavstängningar meddelas</w:t>
      </w:r>
      <w:r>
        <w:t xml:space="preserve"> innan avstängning.</w:t>
      </w:r>
      <w:r w:rsidR="00AC4716">
        <w:t xml:space="preserve"> Det går bra att få driftmeddelande direkt i mobilen. Anmäl ditt mobilnummer via vår hemsida www.sormlandvatten.se.</w:t>
      </w:r>
    </w:p>
    <w:p w14:paraId="65984C6F" w14:textId="1EB91E76" w:rsidR="0096646F" w:rsidRDefault="0096646F" w:rsidP="00CC7C59"/>
    <w:p w14:paraId="3ED24A11" w14:textId="5A7CCF52" w:rsidR="0096646F" w:rsidRDefault="00AC4716" w:rsidP="00CC7C59">
      <w:r>
        <w:t>För att</w:t>
      </w:r>
      <w:r w:rsidR="007A6906">
        <w:t xml:space="preserve"> arbeta säkert stänger vi av g</w:t>
      </w:r>
      <w:r w:rsidR="0096646F">
        <w:t xml:space="preserve">ator och gång- och cykelbanor </w:t>
      </w:r>
      <w:r w:rsidR="00E4332E">
        <w:t>i etapper. Trafiken leds</w:t>
      </w:r>
      <w:r w:rsidR="00402EC2">
        <w:t xml:space="preserve"> då</w:t>
      </w:r>
      <w:r w:rsidR="00E4332E">
        <w:t xml:space="preserve"> om.</w:t>
      </w:r>
      <w:r w:rsidR="009034D4">
        <w:t xml:space="preserve"> A</w:t>
      </w:r>
      <w:r w:rsidR="00BB5A56">
        <w:t xml:space="preserve">mbulansintag till </w:t>
      </w:r>
      <w:r w:rsidR="009034D4">
        <w:t xml:space="preserve">Kullbergska </w:t>
      </w:r>
      <w:r w:rsidR="00BB5A56">
        <w:t>sjukhus</w:t>
      </w:r>
      <w:r w:rsidR="00F41393">
        <w:t>et</w:t>
      </w:r>
      <w:r w:rsidR="009034D4">
        <w:t xml:space="preserve"> har prioriterad framkomlighet.</w:t>
      </w:r>
    </w:p>
    <w:p w14:paraId="07DED18B" w14:textId="0A197F9E" w:rsidR="001874C3" w:rsidRDefault="001874C3" w:rsidP="00CC7C59"/>
    <w:p w14:paraId="7AAA6DCF" w14:textId="336CD5A4" w:rsidR="00445754" w:rsidRDefault="001874C3" w:rsidP="00CC7C59">
      <w:r>
        <w:t xml:space="preserve">Vid grävning utanför respektive fastighet kan det under kortare period bli svårt att komma in med bil. </w:t>
      </w:r>
      <w:r w:rsidR="00933439">
        <w:t>Du</w:t>
      </w:r>
      <w:r>
        <w:t xml:space="preserve"> blir</w:t>
      </w:r>
      <w:r w:rsidR="003747C8">
        <w:t xml:space="preserve"> </w:t>
      </w:r>
      <w:r>
        <w:t>informerad innan.</w:t>
      </w:r>
      <w:r w:rsidR="007B7DED">
        <w:t xml:space="preserve"> </w:t>
      </w:r>
    </w:p>
    <w:p w14:paraId="7512CA57" w14:textId="77777777" w:rsidR="00445754" w:rsidRDefault="00445754" w:rsidP="00CC7C59"/>
    <w:p w14:paraId="5D02F5DA" w14:textId="77438A05" w:rsidR="001874C3" w:rsidRDefault="007B7DED" w:rsidP="00CC7C59">
      <w:r>
        <w:t>Vi jobbar för att det ska blir så lite störningar för fastighetsägare som möjligt.</w:t>
      </w:r>
    </w:p>
    <w:p w14:paraId="0F4173C5" w14:textId="77777777" w:rsidR="001874C3" w:rsidRDefault="001874C3" w:rsidP="00CC7C59"/>
    <w:p w14:paraId="6D72BFB0" w14:textId="4F10831D" w:rsidR="0096646F" w:rsidRDefault="0096646F" w:rsidP="00CC7C59"/>
    <w:p w14:paraId="4782BD03" w14:textId="2E6ED05F" w:rsidR="007B7DED" w:rsidRDefault="00FD5EC8" w:rsidP="00FD5EC8">
      <w:pPr>
        <w:ind w:right="-1"/>
      </w:pPr>
      <w:r>
        <w:rPr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EE32CE" wp14:editId="17C4ECBC">
                <wp:simplePos x="0" y="0"/>
                <wp:positionH relativeFrom="column">
                  <wp:posOffset>3685540</wp:posOffset>
                </wp:positionH>
                <wp:positionV relativeFrom="paragraph">
                  <wp:posOffset>1056640</wp:posOffset>
                </wp:positionV>
                <wp:extent cx="800100" cy="1079500"/>
                <wp:effectExtent l="38100" t="19050" r="19050" b="44450"/>
                <wp:wrapNone/>
                <wp:docPr id="19" name="Rak pi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0" cy="10795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7793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Rak pil 19" o:spid="_x0000_s1026" type="#_x0000_t32" style="position:absolute;margin-left:290.2pt;margin-top:83.2pt;width:63pt;height:8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" strokeweight="2.25pt">
                <v:stroke endarrow="open"/>
              </v:shape>
            </w:pict>
          </mc:Fallback>
        </mc:AlternateContent>
      </w:r>
      <w:r w:rsidR="007B7DED" w:rsidRPr="007B7DED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AC1772" wp14:editId="7B3B6DD0">
                <wp:simplePos x="0" y="0"/>
                <wp:positionH relativeFrom="column">
                  <wp:posOffset>4323715</wp:posOffset>
                </wp:positionH>
                <wp:positionV relativeFrom="paragraph">
                  <wp:posOffset>523240</wp:posOffset>
                </wp:positionV>
                <wp:extent cx="1581150" cy="647700"/>
                <wp:effectExtent l="0" t="0" r="19050" b="19050"/>
                <wp:wrapNone/>
                <wp:docPr id="18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B099B" w14:textId="66AF2149" w:rsidR="007B7DED" w:rsidRPr="00BB5A56" w:rsidRDefault="007B7DED" w:rsidP="007B7DE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B5A56">
                              <w:rPr>
                                <w:sz w:val="28"/>
                                <w:szCs w:val="28"/>
                              </w:rPr>
                              <w:t>Ledningsarbete</w:t>
                            </w:r>
                            <w:r w:rsidR="00626F47">
                              <w:rPr>
                                <w:sz w:val="28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C1772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340.45pt;margin-top:41.2pt;width:124.5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" strokecolor="white [3212]">
                <v:textbox>
                  <w:txbxContent>
                    <w:p w14:paraId="012B099B" w14:textId="66AF2149" w:rsidR="007B7DED" w:rsidRPr="00BB5A56" w:rsidRDefault="007B7DED" w:rsidP="007B7DED">
                      <w:pPr>
                        <w:rPr>
                          <w:sz w:val="28"/>
                          <w:szCs w:val="28"/>
                        </w:rPr>
                      </w:pPr>
                      <w:r w:rsidRPr="00BB5A56">
                        <w:rPr>
                          <w:sz w:val="28"/>
                          <w:szCs w:val="28"/>
                        </w:rPr>
                        <w:t>Ledningsarbete</w:t>
                      </w:r>
                      <w:r w:rsidR="00626F47">
                        <w:rPr>
                          <w:sz w:val="28"/>
                          <w:szCs w:val="28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7B7DED">
        <w:rPr>
          <w:noProof/>
          <w:color w:val="FF0000"/>
        </w:rPr>
        <w:drawing>
          <wp:inline distT="0" distB="0" distL="0" distR="0" wp14:anchorId="35B6D923" wp14:editId="0C41F25E">
            <wp:extent cx="4139565" cy="4493260"/>
            <wp:effectExtent l="0" t="0" r="0" b="2540"/>
            <wp:docPr id="165191601" name="Bildobjekt 2" descr="En bild som visar karta, text, Plan, diagram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91601" name="Bildobjekt 2" descr="En bild som visar karta, text, Plan, diagram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565" cy="4493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6E494B" w14:textId="13B5BEBA" w:rsidR="007B7DED" w:rsidRDefault="007B7DED" w:rsidP="00CC7C59"/>
    <w:p w14:paraId="3E629C91" w14:textId="681D4CF3" w:rsidR="00BB5A56" w:rsidRDefault="00BB5A56" w:rsidP="00CC7C59"/>
    <w:p w14:paraId="471E0428" w14:textId="77777777" w:rsidR="00BB5A56" w:rsidRDefault="00BB5A56" w:rsidP="00CC7C59"/>
    <w:p w14:paraId="0B87ECF3" w14:textId="14E9EE96" w:rsidR="00026E12" w:rsidRDefault="00026E12" w:rsidP="00CC7C59">
      <w:r>
        <w:t>Med vänlig hälsning</w:t>
      </w:r>
    </w:p>
    <w:p w14:paraId="7899EBCF" w14:textId="77777777" w:rsidR="00026E12" w:rsidRDefault="00026E12" w:rsidP="00CC7C59">
      <w:r>
        <w:t>Sörmland Vatten</w:t>
      </w:r>
    </w:p>
    <w:p w14:paraId="58DCE615" w14:textId="56FC3ADC" w:rsidR="00A553BE" w:rsidRDefault="00A553BE" w:rsidP="00CC7C59"/>
    <w:p w14:paraId="256AF7EB" w14:textId="77777777" w:rsidR="00BB5A56" w:rsidRPr="00A553BE" w:rsidRDefault="00BB5A56" w:rsidP="00CC7C59"/>
    <w:sectPr w:rsidR="00BB5A56" w:rsidRPr="00A553BE" w:rsidSect="00836DDE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836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24AAC9" w14:textId="77777777" w:rsidR="003F5BEB" w:rsidRDefault="003F5BEB">
      <w:r>
        <w:separator/>
      </w:r>
    </w:p>
  </w:endnote>
  <w:endnote w:type="continuationSeparator" w:id="0">
    <w:p w14:paraId="21FDF602" w14:textId="77777777" w:rsidR="003F5BEB" w:rsidRDefault="003F5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9B98EE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1446BB8E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7895E8EF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r w:rsidR="00913CBE" w:rsidRPr="00EA592D">
      <w:rPr>
        <w:rFonts w:cs="Arial"/>
        <w:sz w:val="16"/>
      </w:rPr>
      <w:t>Orgnr</w:t>
    </w:r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2A161B6D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2D26EF27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49B17ABE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38BEA11E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0437CA6D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B7DDC2" w14:textId="77777777" w:rsidR="00F156C4" w:rsidRDefault="00F156C4" w:rsidP="00C740F3">
    <w:pPr>
      <w:pStyle w:val="Sidfot"/>
    </w:pPr>
  </w:p>
  <w:p w14:paraId="75C32AD3" w14:textId="77777777" w:rsidR="00F156C4" w:rsidRDefault="00F156C4" w:rsidP="00C740F3">
    <w:pPr>
      <w:pStyle w:val="Sidfot"/>
    </w:pPr>
  </w:p>
  <w:p w14:paraId="5B4EC834" w14:textId="77777777" w:rsidR="00F156C4" w:rsidRPr="00E85BA2" w:rsidRDefault="00F156C4" w:rsidP="00C740F3">
    <w:pPr>
      <w:pStyle w:val="Sidfot"/>
    </w:pPr>
  </w:p>
  <w:p w14:paraId="78634DED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4B1718A" w14:textId="77777777" w:rsidR="00FD4CA5" w:rsidRPr="00A553BE" w:rsidRDefault="00FD4CA5" w:rsidP="00C740F3">
    <w:pPr>
      <w:pStyle w:val="Sidfot"/>
      <w:rPr>
        <w:lang w:val="sv-SE"/>
      </w:rPr>
    </w:pPr>
  </w:p>
  <w:p w14:paraId="765D7918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7AFB963C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20BF7A3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6CBFE0D9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821DB5F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ADC4F1" w14:textId="77777777" w:rsidR="003F5BEB" w:rsidRDefault="003F5BEB">
      <w:r>
        <w:separator/>
      </w:r>
    </w:p>
  </w:footnote>
  <w:footnote w:type="continuationSeparator" w:id="0">
    <w:p w14:paraId="016247A5" w14:textId="77777777" w:rsidR="003F5BEB" w:rsidRDefault="003F5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7D5ED2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492667" wp14:editId="245303D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5" name="Bildobjekt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09AB828C" w14:textId="77777777" w:rsidR="00836DDE" w:rsidRDefault="00836DDE" w:rsidP="00836DDE">
    <w:pPr>
      <w:pStyle w:val="Sidhuvud"/>
      <w:ind w:left="-851"/>
      <w:jc w:val="both"/>
    </w:pPr>
  </w:p>
  <w:p w14:paraId="13BBE9B0" w14:textId="77777777" w:rsidR="00836DDE" w:rsidRDefault="00836DDE" w:rsidP="00836DDE">
    <w:pPr>
      <w:pStyle w:val="Sidhuvud"/>
      <w:ind w:left="-851"/>
      <w:jc w:val="both"/>
    </w:pPr>
  </w:p>
  <w:p w14:paraId="2B00BA96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271C6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1F03C1D3" w14:textId="003334C6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FD5EC8">
      <w:rPr>
        <w:noProof/>
      </w:rPr>
      <w:t>2024-09-05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CA41D1">
      <w:fldChar w:fldCharType="begin"/>
    </w:r>
    <w:r w:rsidR="00CA41D1">
      <w:instrText xml:space="preserve"> NUMPAGES  \* LOWER </w:instrText>
    </w:r>
    <w:r w:rsidR="00CA41D1">
      <w:fldChar w:fldCharType="separate"/>
    </w:r>
    <w:r w:rsidR="007959A8">
      <w:rPr>
        <w:noProof/>
      </w:rPr>
      <w:t>1</w:t>
    </w:r>
    <w:r w:rsidR="00CA41D1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56715F"/>
    <w:multiLevelType w:val="hybridMultilevel"/>
    <w:tmpl w:val="0FD0E06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006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B98"/>
    <w:rsid w:val="0002699C"/>
    <w:rsid w:val="00026E12"/>
    <w:rsid w:val="00031FBA"/>
    <w:rsid w:val="00034665"/>
    <w:rsid w:val="00040217"/>
    <w:rsid w:val="00081F78"/>
    <w:rsid w:val="000840E8"/>
    <w:rsid w:val="000B20D8"/>
    <w:rsid w:val="000B5C7F"/>
    <w:rsid w:val="00122DA4"/>
    <w:rsid w:val="001332B8"/>
    <w:rsid w:val="001761AF"/>
    <w:rsid w:val="00180236"/>
    <w:rsid w:val="001874C3"/>
    <w:rsid w:val="001927EA"/>
    <w:rsid w:val="001B0E89"/>
    <w:rsid w:val="001B2156"/>
    <w:rsid w:val="001B44BE"/>
    <w:rsid w:val="001C3135"/>
    <w:rsid w:val="001C3151"/>
    <w:rsid w:val="001D2982"/>
    <w:rsid w:val="00210111"/>
    <w:rsid w:val="0022066A"/>
    <w:rsid w:val="00224A12"/>
    <w:rsid w:val="00243407"/>
    <w:rsid w:val="0024591B"/>
    <w:rsid w:val="00246216"/>
    <w:rsid w:val="00262A89"/>
    <w:rsid w:val="00265019"/>
    <w:rsid w:val="00280D2C"/>
    <w:rsid w:val="002B7E94"/>
    <w:rsid w:val="002C343F"/>
    <w:rsid w:val="002C6A6A"/>
    <w:rsid w:val="002D0442"/>
    <w:rsid w:val="002D1881"/>
    <w:rsid w:val="002F6EBD"/>
    <w:rsid w:val="00305CBD"/>
    <w:rsid w:val="00337729"/>
    <w:rsid w:val="003747C8"/>
    <w:rsid w:val="003779EC"/>
    <w:rsid w:val="00384353"/>
    <w:rsid w:val="00387932"/>
    <w:rsid w:val="003A2558"/>
    <w:rsid w:val="003B0B44"/>
    <w:rsid w:val="003D3CDE"/>
    <w:rsid w:val="003D43E6"/>
    <w:rsid w:val="003F5BEB"/>
    <w:rsid w:val="00402EC2"/>
    <w:rsid w:val="004160A6"/>
    <w:rsid w:val="00422B62"/>
    <w:rsid w:val="00424DA6"/>
    <w:rsid w:val="004378A0"/>
    <w:rsid w:val="00445754"/>
    <w:rsid w:val="00466259"/>
    <w:rsid w:val="00475BD4"/>
    <w:rsid w:val="004839A8"/>
    <w:rsid w:val="00495E08"/>
    <w:rsid w:val="004A4745"/>
    <w:rsid w:val="004B074D"/>
    <w:rsid w:val="004B1C91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B4680"/>
    <w:rsid w:val="005B54FC"/>
    <w:rsid w:val="00616FCE"/>
    <w:rsid w:val="00626F47"/>
    <w:rsid w:val="00636769"/>
    <w:rsid w:val="006423BB"/>
    <w:rsid w:val="00662723"/>
    <w:rsid w:val="006631CC"/>
    <w:rsid w:val="006709F5"/>
    <w:rsid w:val="006731FC"/>
    <w:rsid w:val="00675519"/>
    <w:rsid w:val="0068117F"/>
    <w:rsid w:val="0068435E"/>
    <w:rsid w:val="006908D1"/>
    <w:rsid w:val="0069750A"/>
    <w:rsid w:val="006A393A"/>
    <w:rsid w:val="006E2E9C"/>
    <w:rsid w:val="006F3E3C"/>
    <w:rsid w:val="00700881"/>
    <w:rsid w:val="00715DF3"/>
    <w:rsid w:val="007265D8"/>
    <w:rsid w:val="00734748"/>
    <w:rsid w:val="00750626"/>
    <w:rsid w:val="00753633"/>
    <w:rsid w:val="00780311"/>
    <w:rsid w:val="007807EC"/>
    <w:rsid w:val="00781537"/>
    <w:rsid w:val="0079044D"/>
    <w:rsid w:val="007959A8"/>
    <w:rsid w:val="007A44A0"/>
    <w:rsid w:val="007A6906"/>
    <w:rsid w:val="007B7DED"/>
    <w:rsid w:val="007C1BE2"/>
    <w:rsid w:val="007C5036"/>
    <w:rsid w:val="007E165C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0E60"/>
    <w:rsid w:val="008914E5"/>
    <w:rsid w:val="00894E75"/>
    <w:rsid w:val="008A6FB4"/>
    <w:rsid w:val="008B0929"/>
    <w:rsid w:val="008B0A20"/>
    <w:rsid w:val="008D3D1F"/>
    <w:rsid w:val="008E1353"/>
    <w:rsid w:val="009034D4"/>
    <w:rsid w:val="00903CC1"/>
    <w:rsid w:val="009062B6"/>
    <w:rsid w:val="00913CBE"/>
    <w:rsid w:val="00920BF2"/>
    <w:rsid w:val="0092471C"/>
    <w:rsid w:val="00933439"/>
    <w:rsid w:val="00946C53"/>
    <w:rsid w:val="0096646F"/>
    <w:rsid w:val="009760E6"/>
    <w:rsid w:val="00980B29"/>
    <w:rsid w:val="009814E8"/>
    <w:rsid w:val="00985DA7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164"/>
    <w:rsid w:val="00A274C2"/>
    <w:rsid w:val="00A44817"/>
    <w:rsid w:val="00A52474"/>
    <w:rsid w:val="00A553BE"/>
    <w:rsid w:val="00A617E7"/>
    <w:rsid w:val="00A75C97"/>
    <w:rsid w:val="00A94AB7"/>
    <w:rsid w:val="00AA199C"/>
    <w:rsid w:val="00AB2B98"/>
    <w:rsid w:val="00AC4716"/>
    <w:rsid w:val="00AE27B2"/>
    <w:rsid w:val="00B01058"/>
    <w:rsid w:val="00B06684"/>
    <w:rsid w:val="00B2552E"/>
    <w:rsid w:val="00B55311"/>
    <w:rsid w:val="00B72FFB"/>
    <w:rsid w:val="00B87226"/>
    <w:rsid w:val="00B94F36"/>
    <w:rsid w:val="00B96B43"/>
    <w:rsid w:val="00BA6E75"/>
    <w:rsid w:val="00BA76E4"/>
    <w:rsid w:val="00BB5A56"/>
    <w:rsid w:val="00BF0B44"/>
    <w:rsid w:val="00C0381B"/>
    <w:rsid w:val="00C04F55"/>
    <w:rsid w:val="00C202E7"/>
    <w:rsid w:val="00C35C41"/>
    <w:rsid w:val="00C45B6F"/>
    <w:rsid w:val="00C51EEF"/>
    <w:rsid w:val="00C532E0"/>
    <w:rsid w:val="00C6594E"/>
    <w:rsid w:val="00C71545"/>
    <w:rsid w:val="00C740F3"/>
    <w:rsid w:val="00C74DCB"/>
    <w:rsid w:val="00C8701D"/>
    <w:rsid w:val="00CA41D1"/>
    <w:rsid w:val="00CA6EB3"/>
    <w:rsid w:val="00CB0C12"/>
    <w:rsid w:val="00CB5E10"/>
    <w:rsid w:val="00CC7C59"/>
    <w:rsid w:val="00CC7ED0"/>
    <w:rsid w:val="00CD6A38"/>
    <w:rsid w:val="00CF3A34"/>
    <w:rsid w:val="00D102CD"/>
    <w:rsid w:val="00D20899"/>
    <w:rsid w:val="00D256EB"/>
    <w:rsid w:val="00D261DB"/>
    <w:rsid w:val="00D30678"/>
    <w:rsid w:val="00D326B9"/>
    <w:rsid w:val="00D37FA2"/>
    <w:rsid w:val="00D55C52"/>
    <w:rsid w:val="00D57351"/>
    <w:rsid w:val="00D61784"/>
    <w:rsid w:val="00D74C1F"/>
    <w:rsid w:val="00D92765"/>
    <w:rsid w:val="00D976AF"/>
    <w:rsid w:val="00D97CD3"/>
    <w:rsid w:val="00DB5883"/>
    <w:rsid w:val="00DD6D36"/>
    <w:rsid w:val="00DE174F"/>
    <w:rsid w:val="00DE5EFF"/>
    <w:rsid w:val="00DF35B3"/>
    <w:rsid w:val="00E0384C"/>
    <w:rsid w:val="00E05124"/>
    <w:rsid w:val="00E4332E"/>
    <w:rsid w:val="00E45735"/>
    <w:rsid w:val="00E560C5"/>
    <w:rsid w:val="00E6168A"/>
    <w:rsid w:val="00E843D3"/>
    <w:rsid w:val="00E85BA2"/>
    <w:rsid w:val="00E94B58"/>
    <w:rsid w:val="00EA592D"/>
    <w:rsid w:val="00EF0DF7"/>
    <w:rsid w:val="00F06EA4"/>
    <w:rsid w:val="00F156C4"/>
    <w:rsid w:val="00F3638B"/>
    <w:rsid w:val="00F40051"/>
    <w:rsid w:val="00F41393"/>
    <w:rsid w:val="00F67B4F"/>
    <w:rsid w:val="00F85E35"/>
    <w:rsid w:val="00FA149E"/>
    <w:rsid w:val="00FA1661"/>
    <w:rsid w:val="00FC7BEE"/>
    <w:rsid w:val="00FD4CA5"/>
    <w:rsid w:val="00FD5EC8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3E6803"/>
  <w15:docId w15:val="{80B2AE08-9E0B-4B52-B563-F516116D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F363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1</TotalTime>
  <Pages>2</Pages>
  <Words>197</Words>
  <Characters>1293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Helene Kall</dc:creator>
  <cp:lastModifiedBy>Helen Sylvefjord</cp:lastModifiedBy>
  <cp:revision>4</cp:revision>
  <cp:lastPrinted>2018-03-21T13:20:00Z</cp:lastPrinted>
  <dcterms:created xsi:type="dcterms:W3CDTF">2024-09-05T13:19:00Z</dcterms:created>
  <dcterms:modified xsi:type="dcterms:W3CDTF">2024-09-05T14:01:00Z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